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4EF5CEB6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B6858D2" w14:textId="77777777"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665F95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6C88BC47" wp14:editId="205EB6E6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3B9E1E" w14:textId="77777777" w:rsidR="00DC3F0A" w:rsidRPr="00CA16E3" w:rsidRDefault="00DC3F0A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88BC47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" stroked="f" strokeweight="1pt">
                      <v:fill r:id="rId12" o:title="foto de cara de mujer" recolor="t" rotate="t" type="frame"/>
                      <v:stroke joinstyle="miter"/>
                      <v:textbox>
                        <w:txbxContent>
                          <w:p w14:paraId="0F3B9E1E" w14:textId="77777777" w:rsidR="00DC3F0A" w:rsidRPr="00CA16E3" w:rsidRDefault="00DC3F0A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D24390C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1AD4325" w14:textId="64543155" w:rsidR="003D1B71" w:rsidRPr="00665F95" w:rsidRDefault="007D6A4B" w:rsidP="00310F17">
            <w:pPr>
              <w:pStyle w:val="Ttulo"/>
            </w:pPr>
            <w:r>
              <w:t>Osos de agua</w:t>
            </w:r>
            <w:r w:rsidR="003D1B71" w:rsidRPr="00665F95">
              <w:rPr>
                <w:lang w:bidi="es-ES"/>
              </w:rPr>
              <w:br/>
            </w:r>
            <w:r>
              <w:t>Tardígrados</w:t>
            </w:r>
          </w:p>
        </w:tc>
      </w:tr>
      <w:tr w:rsidR="003D1B71" w:rsidRPr="00CA16E3" w14:paraId="3E252A72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7080804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A284A83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40546EA5" w14:textId="41FCD0FF" w:rsidR="003D1B71" w:rsidRDefault="007D6A4B" w:rsidP="007D6A4B">
            <w:pPr>
              <w:pStyle w:val="Ttulo2"/>
            </w:pPr>
            <w:r>
              <w:t>Funciones vitales</w:t>
            </w:r>
          </w:p>
          <w:p w14:paraId="1AEAAEB7" w14:textId="509DF74F" w:rsidR="007D6A4B" w:rsidRPr="007D6A4B" w:rsidRDefault="007D6A4B" w:rsidP="007D6A4B">
            <w:r>
              <w:t>Como nematodos, al igual que algas y bacterias que encuentro en los musgos húmedos en los que habito.</w:t>
            </w:r>
          </w:p>
          <w:p w14:paraId="76430264" w14:textId="1A5E90BB" w:rsidR="003D1B71" w:rsidRDefault="003D1B71" w:rsidP="007D6A4B">
            <w:pPr>
              <w:pStyle w:val="Fechas"/>
              <w:spacing w:line="216" w:lineRule="auto"/>
              <w:rPr>
                <w:b w:val="0"/>
                <w:bCs/>
                <w:sz w:val="22"/>
                <w:szCs w:val="24"/>
              </w:rPr>
            </w:pPr>
          </w:p>
          <w:p w14:paraId="38E316AC" w14:textId="57563E4E" w:rsidR="0099493D" w:rsidRDefault="0099493D" w:rsidP="007D6A4B">
            <w:pPr>
              <w:pStyle w:val="Fechas"/>
              <w:spacing w:line="216" w:lineRule="auto"/>
              <w:rPr>
                <w:b w:val="0"/>
                <w:bCs/>
                <w:sz w:val="22"/>
                <w:szCs w:val="24"/>
              </w:rPr>
            </w:pPr>
            <w:r>
              <w:rPr>
                <w:b w:val="0"/>
                <w:bCs/>
                <w:sz w:val="22"/>
                <w:szCs w:val="24"/>
              </w:rPr>
              <w:t>Soy capaz de ponerme en un estado de “stand-</w:t>
            </w:r>
            <w:proofErr w:type="spellStart"/>
            <w:r>
              <w:rPr>
                <w:b w:val="0"/>
                <w:bCs/>
                <w:sz w:val="22"/>
                <w:szCs w:val="24"/>
              </w:rPr>
              <w:t>by</w:t>
            </w:r>
            <w:proofErr w:type="spellEnd"/>
            <w:r>
              <w:rPr>
                <w:b w:val="0"/>
                <w:bCs/>
                <w:sz w:val="22"/>
                <w:szCs w:val="24"/>
              </w:rPr>
              <w:t xml:space="preserve">” o </w:t>
            </w:r>
            <w:proofErr w:type="spellStart"/>
            <w:r>
              <w:rPr>
                <w:b w:val="0"/>
                <w:bCs/>
                <w:sz w:val="22"/>
                <w:szCs w:val="24"/>
              </w:rPr>
              <w:t>criptobiosis</w:t>
            </w:r>
            <w:proofErr w:type="spellEnd"/>
            <w:r>
              <w:rPr>
                <w:b w:val="0"/>
                <w:bCs/>
                <w:sz w:val="22"/>
                <w:szCs w:val="24"/>
              </w:rPr>
              <w:t>, en el cual aparto mis funciones vitales un poco, así soy capaz de estar 4 años o más.</w:t>
            </w:r>
          </w:p>
          <w:p w14:paraId="6F0FABF6" w14:textId="3952E48D" w:rsidR="0099493D" w:rsidRPr="0099493D" w:rsidRDefault="0099493D" w:rsidP="007D6A4B">
            <w:pPr>
              <w:pStyle w:val="Fechas"/>
              <w:spacing w:line="216" w:lineRule="auto"/>
              <w:rPr>
                <w:b w:val="0"/>
                <w:bCs/>
                <w:sz w:val="22"/>
                <w:szCs w:val="24"/>
              </w:rPr>
            </w:pPr>
          </w:p>
          <w:p w14:paraId="03BFBFFA" w14:textId="713F6E22" w:rsidR="003D1B71" w:rsidRPr="0099493D" w:rsidRDefault="0099493D" w:rsidP="00665F95">
            <w:pPr>
              <w:pStyle w:val="Fechas"/>
              <w:spacing w:line="216" w:lineRule="auto"/>
              <w:rPr>
                <w:b w:val="0"/>
                <w:bCs/>
                <w:sz w:val="22"/>
                <w:szCs w:val="24"/>
              </w:rPr>
            </w:pPr>
            <w:r w:rsidRPr="0099493D">
              <w:rPr>
                <w:b w:val="0"/>
                <w:bCs/>
                <w:sz w:val="22"/>
                <w:szCs w:val="24"/>
              </w:rPr>
              <w:t>Generalmente somos ovíparo, pero algunas hembras son hermafroditas y realizan la partenogénesis.</w:t>
            </w:r>
          </w:p>
          <w:p w14:paraId="6707877D" w14:textId="0A528D6D" w:rsidR="0099493D" w:rsidRPr="0099493D" w:rsidRDefault="0099493D" w:rsidP="0099493D">
            <w:pPr>
              <w:pStyle w:val="Experiencia"/>
              <w:spacing w:line="216" w:lineRule="auto"/>
              <w:rPr>
                <w:rFonts w:eastAsia="Calibri"/>
                <w:lang w:bidi="es-ES"/>
              </w:rPr>
            </w:pPr>
            <w:r>
              <w:rPr>
                <w:rStyle w:val="Textoennegrita"/>
              </w:rPr>
              <w:t xml:space="preserve">  </w:t>
            </w:r>
          </w:p>
          <w:p w14:paraId="5F9E8263" w14:textId="6EBF41E0" w:rsidR="003D1B71" w:rsidRPr="00F20161" w:rsidRDefault="006B4012" w:rsidP="00F20161">
            <w:pPr>
              <w:pStyle w:val="Ttulo2"/>
            </w:pPr>
            <w:r>
              <w:t>Tamaño</w:t>
            </w:r>
          </w:p>
          <w:p w14:paraId="2A1AB90F" w14:textId="58F4D51D" w:rsidR="003D1B71" w:rsidRPr="006B4012" w:rsidRDefault="006B4012" w:rsidP="006B4012">
            <w:pPr>
              <w:pStyle w:val="Nombredelaescuela"/>
              <w:spacing w:line="216" w:lineRule="auto"/>
              <w:rPr>
                <w:b w:val="0"/>
                <w:bCs/>
              </w:rPr>
            </w:pPr>
            <w:r>
              <w:rPr>
                <w:b w:val="0"/>
                <w:bCs/>
              </w:rPr>
              <w:t>Soy el animal más pequeño, pues mid</w:t>
            </w:r>
            <w:r w:rsidR="00B70EB4">
              <w:rPr>
                <w:b w:val="0"/>
                <w:bCs/>
              </w:rPr>
              <w:t>o 0.5 mm o 0.05 cuando somos más jóvenes.</w:t>
            </w:r>
          </w:p>
          <w:p w14:paraId="5E3A358F" w14:textId="2E03C0DD" w:rsidR="003D1B71" w:rsidRPr="00F20161" w:rsidRDefault="00D85442" w:rsidP="00F20161">
            <w:pPr>
              <w:pStyle w:val="Ttulo2"/>
            </w:pPr>
            <w:r>
              <w:t>Curiosidades</w:t>
            </w:r>
          </w:p>
          <w:p w14:paraId="47A08CEA" w14:textId="77777777" w:rsidR="003D1B71" w:rsidRDefault="004652AD" w:rsidP="00F40BBF">
            <w:pPr>
              <w:spacing w:line="216" w:lineRule="auto"/>
            </w:pPr>
            <w:r>
              <w:t>En 2007 lanzaron una sonda espacial con miles de nosotros, hemos sido capaces, no solo de sobrevivir, sino de seguir reproduciéndonos, por lo</w:t>
            </w:r>
            <w:r w:rsidR="00F40BBF">
              <w:t xml:space="preserve"> que somos considerados los animales más resistentes del mundo.</w:t>
            </w:r>
          </w:p>
          <w:p w14:paraId="0594F26E" w14:textId="075B091D" w:rsidR="00F40BBF" w:rsidRPr="00F40BBF" w:rsidRDefault="00F40BBF" w:rsidP="00F40BBF">
            <w:pPr>
              <w:spacing w:line="216" w:lineRule="auto"/>
            </w:pPr>
            <w:r>
              <w:t>A veces se generaliza con nosotros, pero somos todo un filo, por lo que no todos somos iguales, ni somos la misma especie.</w:t>
            </w:r>
          </w:p>
        </w:tc>
      </w:tr>
      <w:tr w:rsidR="003D1B71" w:rsidRPr="00CA16E3" w14:paraId="1132F554" w14:textId="77777777" w:rsidTr="003D1B71">
        <w:trPr>
          <w:trHeight w:val="1164"/>
        </w:trPr>
        <w:tc>
          <w:tcPr>
            <w:tcW w:w="720" w:type="dxa"/>
          </w:tcPr>
          <w:p w14:paraId="32DA3201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77BD1AFD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2CC158D1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0791BFA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45CE47B7" w14:textId="77777777" w:rsidTr="003D1B71">
        <w:trPr>
          <w:trHeight w:val="543"/>
        </w:trPr>
        <w:tc>
          <w:tcPr>
            <w:tcW w:w="720" w:type="dxa"/>
          </w:tcPr>
          <w:p w14:paraId="6AFA5122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0077958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1962D3B" wp14:editId="59520A0C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610B3C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D72D330" w14:textId="6F6DFB1C" w:rsidR="003D1B71" w:rsidRPr="00CA16E3" w:rsidRDefault="00D85442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En los musgos y aguas de todo el mundo</w:t>
            </w:r>
          </w:p>
        </w:tc>
        <w:tc>
          <w:tcPr>
            <w:tcW w:w="423" w:type="dxa"/>
            <w:vMerge/>
          </w:tcPr>
          <w:p w14:paraId="791CB652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D8B587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C1D3013" w14:textId="77777777" w:rsidTr="003D1B71">
        <w:trPr>
          <w:trHeight w:val="183"/>
        </w:trPr>
        <w:tc>
          <w:tcPr>
            <w:tcW w:w="720" w:type="dxa"/>
          </w:tcPr>
          <w:p w14:paraId="15A219F0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6C9D998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08AD41B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9BDA984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CBBAB5D" w14:textId="77777777" w:rsidTr="003D1B71">
        <w:trPr>
          <w:trHeight w:val="624"/>
        </w:trPr>
        <w:tc>
          <w:tcPr>
            <w:tcW w:w="720" w:type="dxa"/>
          </w:tcPr>
          <w:p w14:paraId="06CA4450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8AB6AD6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B58517D" wp14:editId="463B0E2A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CCAFF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2odD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/Dah0NAAAqA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32E48F2" w14:textId="5712DF66" w:rsidR="003D1B71" w:rsidRPr="00CA16E3" w:rsidRDefault="00D85442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660 62 16 12</w:t>
            </w:r>
          </w:p>
        </w:tc>
        <w:tc>
          <w:tcPr>
            <w:tcW w:w="423" w:type="dxa"/>
            <w:vMerge/>
          </w:tcPr>
          <w:p w14:paraId="21B11E0B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2DA5355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7AFB046" w14:textId="77777777" w:rsidTr="003D1B71">
        <w:trPr>
          <w:trHeight w:val="183"/>
        </w:trPr>
        <w:tc>
          <w:tcPr>
            <w:tcW w:w="720" w:type="dxa"/>
          </w:tcPr>
          <w:p w14:paraId="36A9CD34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B320322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38AEEE84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A011C84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54D0E4E" w14:textId="77777777" w:rsidTr="006B4012">
        <w:trPr>
          <w:trHeight w:val="266"/>
        </w:trPr>
        <w:tc>
          <w:tcPr>
            <w:tcW w:w="720" w:type="dxa"/>
          </w:tcPr>
          <w:p w14:paraId="7A0A295E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E20756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29B2E5B" wp14:editId="764E55BC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CD10E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t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44068C0" w14:textId="7C1D43D1" w:rsidR="003D1B71" w:rsidRPr="00CA16E3" w:rsidRDefault="006B4012" w:rsidP="00380FD1">
            <w:pPr>
              <w:pStyle w:val="Informacin"/>
              <w:rPr>
                <w:lang w:val="es-ES_tradnl"/>
              </w:rPr>
            </w:pPr>
            <w:r w:rsidRPr="006B4012">
              <w:rPr>
                <w:sz w:val="18"/>
                <w:szCs w:val="16"/>
                <w:lang w:val="es-ES_tradnl"/>
              </w:rPr>
              <w:t>marcos200712@gmail.com</w:t>
            </w:r>
          </w:p>
        </w:tc>
        <w:tc>
          <w:tcPr>
            <w:tcW w:w="423" w:type="dxa"/>
            <w:vMerge/>
          </w:tcPr>
          <w:p w14:paraId="15FF66F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21EDE91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2AE5CDD" w14:textId="77777777" w:rsidTr="003D1B71">
        <w:trPr>
          <w:trHeight w:val="174"/>
        </w:trPr>
        <w:tc>
          <w:tcPr>
            <w:tcW w:w="720" w:type="dxa"/>
          </w:tcPr>
          <w:p w14:paraId="282AB7E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9DEFE1B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4AC700B7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F733B14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0E8EDAB" w14:textId="77777777" w:rsidTr="003D1B71">
        <w:trPr>
          <w:trHeight w:val="633"/>
        </w:trPr>
        <w:tc>
          <w:tcPr>
            <w:tcW w:w="720" w:type="dxa"/>
          </w:tcPr>
          <w:p w14:paraId="462D41A8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13CACC9" w14:textId="6B336A6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14:paraId="1FBD844C" w14:textId="540022DE" w:rsidR="003D1B71" w:rsidRPr="00CA16E3" w:rsidRDefault="003D1B71" w:rsidP="00380FD1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448912F4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9A8EF15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E0AAD02" w14:textId="77777777" w:rsidTr="00665F95">
        <w:trPr>
          <w:trHeight w:val="4071"/>
        </w:trPr>
        <w:tc>
          <w:tcPr>
            <w:tcW w:w="720" w:type="dxa"/>
          </w:tcPr>
          <w:p w14:paraId="42F28852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6D648B67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4544D18C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7C27CDAF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1A9BF813" w14:textId="77777777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2F344" w14:textId="77777777" w:rsidR="00EC74B5" w:rsidRDefault="00EC74B5" w:rsidP="00590471">
      <w:r>
        <w:separator/>
      </w:r>
    </w:p>
  </w:endnote>
  <w:endnote w:type="continuationSeparator" w:id="0">
    <w:p w14:paraId="1943399F" w14:textId="77777777" w:rsidR="00EC74B5" w:rsidRDefault="00EC74B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9354C7" w14:textId="77777777" w:rsidR="00EC74B5" w:rsidRDefault="00EC74B5" w:rsidP="00590471">
      <w:r>
        <w:separator/>
      </w:r>
    </w:p>
  </w:footnote>
  <w:footnote w:type="continuationSeparator" w:id="0">
    <w:p w14:paraId="73343172" w14:textId="77777777" w:rsidR="00EC74B5" w:rsidRDefault="00EC74B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261C0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84D243F" wp14:editId="127435AB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1E8CD3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oBSSSxPCDwNFIkm&#10;x/KAUhENTCQqx/IwOZYHlIpoYCJROZaHybE8lGMJgdULyrE8TI7lAaWS28DkWB7KsYTAq4Ii0eRY&#10;HsqxhMDTQJFociwP5VhC4GmgSDQ5lodyLCGwNFCO5WFyLA/lWELgaaBINDmWh3IsIfA0UCSaHMtD&#10;OZYQeBooEk2O5aEcSwg8DRSJJsfyUI4lBI4GT+VYQuBlIBzL0+RYnsqxhMDTQGbnp8mxPJVjCYGn&#10;gczOT5NjeSrHEgJPA1knPk2O5akcSwg8DWSd+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P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d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UCqF&#10;5QmBp4Ei0eRYHlAqooGJROVYHibH8oBSEQ1MJCrH8jA5lodyLCGwekE5lofJsTygVGobmBzLQzmW&#10;EHhVUCSaHMtDOZYQeBooEk2O5aEcSwg8DRSJJsfyUI4lBJYGyrE8TI7loRxLCDwNFIkmx/JQjiUE&#10;ngaKRJNjeSjHEgJPA0WiybE8lGMJgaeBItHkWB7KsYTA0eCpHEsIvAyEY3maHMtTOZYQeBrI7Pw0&#10;OZanciwh8DSQ2flpcixP5VhC4GkgfuLT5FieyrGEwNNA/M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fQTmW3eRYdiiV3Acmx7IrxxICrwmKRJNj2ZVjCYFn&#10;gSLR5Fh25VhC4FmgSDQ5ll05lhBYFijHspscy64cSwg8CxSJJseyK8cSAs8CRaLJsezKsYTAs0CR&#10;aHIsu3IsIfAsUCSaHMuuHEsIHAsO5VhC4BUgHMthciyHciwh8CyQ2fkwOZZDOZYQeBbI7HyYHMuh&#10;HEsIPAtknXiYHMuhHEsIPAtknXiY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6sWYCfM65xR2BcKprxvHXU4FoCKXKvgJ5qtPXvQxhzZzRdgmKoUcuOhXpL52tU4uuyt4CmZNk&#10;FkcTG9kmDB9BVjdzt79TVDur/cxJSPJCoiQ6pVPWgIFy70BZYJu8o1v1GWpbQpy/7RSh6sxzHJCV&#10;mORhKCiM6TE8pwTgJruhR7KzqiBNyMy/mnek7rzsPIxyf3ldJ2zTppj8oHwb5ptVPGfYJlKnnrBt&#10;zfhzdbl0+TTt9L1mNfWusopID6kliRKyBQiNne8zaXOoxAn5a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N&#10;6TjWhiQSw7Y92l1sis6EMLqWTjawVZk5ARaWXlerhnM+jvAnhcFPVQpVPDvYqubJ1R2Ol4ktS7CX&#10;bOI3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O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x0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A4B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652AD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B4012"/>
    <w:rsid w:val="006D79A8"/>
    <w:rsid w:val="0072353B"/>
    <w:rsid w:val="007575B6"/>
    <w:rsid w:val="007721CF"/>
    <w:rsid w:val="007B3C81"/>
    <w:rsid w:val="007D67CA"/>
    <w:rsid w:val="007D6A4B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9493D"/>
    <w:rsid w:val="009D090F"/>
    <w:rsid w:val="00A31464"/>
    <w:rsid w:val="00A31B16"/>
    <w:rsid w:val="00A33613"/>
    <w:rsid w:val="00A47A8D"/>
    <w:rsid w:val="00AC6C7E"/>
    <w:rsid w:val="00B4158A"/>
    <w:rsid w:val="00B6466C"/>
    <w:rsid w:val="00B70EB4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85442"/>
    <w:rsid w:val="00DC3F0A"/>
    <w:rsid w:val="00E26AED"/>
    <w:rsid w:val="00E73AB8"/>
    <w:rsid w:val="00E90A60"/>
    <w:rsid w:val="00EC74B5"/>
    <w:rsid w:val="00ED47F7"/>
    <w:rsid w:val="00EE7E09"/>
    <w:rsid w:val="00F0223C"/>
    <w:rsid w:val="00F20161"/>
    <w:rsid w:val="00F3235D"/>
    <w:rsid w:val="00F32393"/>
    <w:rsid w:val="00F40BBF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2D067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uturism.com/20079/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Local\Microsoft\Office\16.0\DTS\es-ES%7b65CAC7CB-490A-45BB-924F-999A38105B6B%7d\%7b34B6F275-93B5-4821-B0BE-48AAEB1C1D90%7dtf781288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{34B6F275-93B5-4821-B0BE-48AAEB1C1D90}tf78128832</Template>
  <TotalTime>0</TotalTime>
  <Pages>1</Pages>
  <Words>146</Words>
  <Characters>808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2020-06-04T06:10:00Z</dcterms:created>
  <dcterms:modified xsi:type="dcterms:W3CDTF">2020-06-04T07:30:00Z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