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60"/>
        <w:gridCol w:w="2482"/>
        <w:gridCol w:w="460"/>
        <w:gridCol w:w="3628"/>
        <w:gridCol w:w="2942"/>
      </w:tblGrid>
      <w:tr w:rsidR="003D1B71" w:rsidRPr="00CA16E3" w:rsidTr="00CE080C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CE080C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1" locked="0" layoutInCell="1" allowOverlap="1" wp14:anchorId="14967145" wp14:editId="6A84321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329565</wp:posOffset>
                  </wp:positionV>
                  <wp:extent cx="1718945" cy="966470"/>
                  <wp:effectExtent l="0" t="0" r="0" b="5080"/>
                  <wp:wrapTopAndBottom/>
                  <wp:docPr id="7" name="Imagen 7" descr="Tienen los pulpos un «cerebro» alienígen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enen los pulpos un «cerebro» alieníge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570" w:type="dxa"/>
            <w:gridSpan w:val="2"/>
            <w:tcBorders>
              <w:bottom w:val="nil"/>
            </w:tcBorders>
          </w:tcPr>
          <w:p w:rsidR="003D1B71" w:rsidRPr="00665F95" w:rsidRDefault="00CE080C" w:rsidP="00310F17">
            <w:pPr>
              <w:pStyle w:val="Ttulo"/>
            </w:pPr>
            <w:r>
              <w:t>Pulpo</w:t>
            </w:r>
          </w:p>
        </w:tc>
      </w:tr>
      <w:tr w:rsidR="003D1B71" w:rsidRPr="00CA16E3" w:rsidTr="00CE080C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60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70" w:type="dxa"/>
            <w:gridSpan w:val="2"/>
            <w:vMerge w:val="restart"/>
            <w:tcBorders>
              <w:bottom w:val="nil"/>
            </w:tcBorders>
            <w:vAlign w:val="bottom"/>
          </w:tcPr>
          <w:p w:rsidR="003D1B71" w:rsidRPr="00F20161" w:rsidRDefault="007801D9" w:rsidP="00F20161">
            <w:pPr>
              <w:pStyle w:val="Ttulo2"/>
            </w:pPr>
            <w:r>
              <w:t>Características corporales</w:t>
            </w:r>
          </w:p>
          <w:p w:rsidR="003D1B71" w:rsidRPr="00665F95" w:rsidRDefault="00CE080C" w:rsidP="00665F95">
            <w:pPr>
              <w:spacing w:line="216" w:lineRule="auto"/>
            </w:pPr>
            <w:r>
              <w:t>Soy invertebrado, no tengo concha y mi cuerpo es blando, tengo ocho tentáculos en los que tengo muchas ventosas, tengo tres corazones, dos mueven mi sangre</w:t>
            </w:r>
            <w:r w:rsidR="005365E0">
              <w:t xml:space="preserve"> a las branquias</w:t>
            </w:r>
            <w:r>
              <w:t>, mientras que el otro, se ocupa de la circulación</w:t>
            </w:r>
            <w:r w:rsidR="005365E0">
              <w:t xml:space="preserve"> de todo el cuerpo, también tengo un cerebro con lo que me sobra para ser el invertebrado más inteligente</w:t>
            </w:r>
            <w:r>
              <w:t>.</w:t>
            </w:r>
          </w:p>
          <w:p w:rsidR="003D1B71" w:rsidRDefault="005365E0" w:rsidP="005365E0">
            <w:pPr>
              <w:pStyle w:val="Ttulo2"/>
            </w:pPr>
            <w:r>
              <w:t>Hábitat</w:t>
            </w:r>
          </w:p>
          <w:p w:rsidR="005365E0" w:rsidRPr="005365E0" w:rsidRDefault="005365E0" w:rsidP="005365E0">
            <w:r>
              <w:t>Vivo en todos los océanos, (</w:t>
            </w:r>
            <w:proofErr w:type="spellStart"/>
            <w:r>
              <w:t>arrefices</w:t>
            </w:r>
            <w:proofErr w:type="spellEnd"/>
            <w:r>
              <w:t xml:space="preserve"> de coral) solo en océanos, porque necesito agua salada, por el día me quedo en mi cue</w:t>
            </w:r>
            <w:r w:rsidR="00254DF7">
              <w:t>va y salgo a cazar por la noche</w:t>
            </w:r>
            <w:r>
              <w:t>.</w:t>
            </w:r>
          </w:p>
          <w:p w:rsidR="003D1B71" w:rsidRPr="00665F95" w:rsidRDefault="003D1B71" w:rsidP="00665F95">
            <w:pPr>
              <w:spacing w:line="216" w:lineRule="auto"/>
            </w:pPr>
          </w:p>
          <w:p w:rsidR="003D1B71" w:rsidRPr="00F20161" w:rsidRDefault="007801D9" w:rsidP="00F20161">
            <w:pPr>
              <w:pStyle w:val="Ttulo2"/>
            </w:pPr>
            <w:r>
              <w:t>Zonas de distribución</w:t>
            </w:r>
          </w:p>
          <w:p w:rsidR="003D1B71" w:rsidRPr="00665F95" w:rsidRDefault="00254DF7" w:rsidP="00665F95">
            <w:pPr>
              <w:spacing w:line="216" w:lineRule="auto"/>
            </w:pPr>
            <w:r>
              <w:t>Cuando es invierno, suelo ir a fondos arenosos que estén entre 30 y 100 metros de profundidad, en primavera suelo ir más a costas y me quedo en una grieta o cueva marina</w:t>
            </w:r>
          </w:p>
          <w:p w:rsidR="003D1B71" w:rsidRPr="00F20161" w:rsidRDefault="007801D9" w:rsidP="00F20161">
            <w:pPr>
              <w:pStyle w:val="Ttulo2"/>
            </w:pPr>
            <w:r>
              <w:t>Especie, y parientes</w:t>
            </w:r>
          </w:p>
          <w:p w:rsidR="003D1B71" w:rsidRDefault="00254DF7" w:rsidP="007801D9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 especie es </w:t>
            </w:r>
            <w:proofErr w:type="spellStart"/>
            <w:r>
              <w:rPr>
                <w:sz w:val="24"/>
                <w:szCs w:val="24"/>
              </w:rPr>
              <w:t>Octopus</w:t>
            </w:r>
            <w:proofErr w:type="spellEnd"/>
            <w:r>
              <w:rPr>
                <w:sz w:val="24"/>
                <w:szCs w:val="24"/>
              </w:rPr>
              <w:t xml:space="preserve"> (Ocho patas) </w:t>
            </w:r>
            <w:proofErr w:type="spellStart"/>
            <w:r>
              <w:rPr>
                <w:sz w:val="24"/>
                <w:szCs w:val="24"/>
              </w:rPr>
              <w:t>Vulgaris</w:t>
            </w:r>
            <w:proofErr w:type="spellEnd"/>
            <w:r>
              <w:rPr>
                <w:sz w:val="24"/>
                <w:szCs w:val="24"/>
              </w:rPr>
              <w:t xml:space="preserve"> (Vulgar/sin gusto) </w:t>
            </w:r>
          </w:p>
          <w:p w:rsidR="00254DF7" w:rsidRDefault="00254DF7" w:rsidP="007801D9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Algunos de mis parientes son los calamares, son parecidos a mí, tienen sus tentáculos, se desplazan igual que </w:t>
            </w:r>
            <w:proofErr w:type="gramStart"/>
            <w:r>
              <w:rPr>
                <w:sz w:val="24"/>
                <w:szCs w:val="24"/>
              </w:rPr>
              <w:t>yo</w:t>
            </w:r>
            <w:proofErr w:type="gramEnd"/>
            <w:r>
              <w:rPr>
                <w:sz w:val="24"/>
                <w:szCs w:val="24"/>
              </w:rPr>
              <w:t xml:space="preserve"> pero su cabeza es diferente.</w:t>
            </w:r>
          </w:p>
          <w:p w:rsidR="00254DF7" w:rsidRDefault="00254DF7" w:rsidP="007801D9">
            <w:pPr>
              <w:spacing w:line="216" w:lineRule="auto"/>
              <w:rPr>
                <w:sz w:val="24"/>
                <w:szCs w:val="24"/>
              </w:rPr>
            </w:pPr>
          </w:p>
          <w:p w:rsidR="00254DF7" w:rsidRPr="00665F95" w:rsidRDefault="00254DF7" w:rsidP="007801D9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CE080C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60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570" w:type="dxa"/>
            <w:gridSpan w:val="2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254DF7" w:rsidRPr="00CA16E3" w:rsidTr="00CE080C">
        <w:trPr>
          <w:gridAfter w:val="1"/>
          <w:wAfter w:w="2942" w:type="dxa"/>
          <w:trHeight w:val="543"/>
        </w:trPr>
        <w:tc>
          <w:tcPr>
            <w:tcW w:w="720" w:type="dxa"/>
          </w:tcPr>
          <w:p w:rsidR="00254DF7" w:rsidRPr="00CA16E3" w:rsidRDefault="00254DF7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460" w:type="dxa"/>
            <w:vMerge w:val="restart"/>
          </w:tcPr>
          <w:p w:rsidR="00254DF7" w:rsidRPr="00CA16E3" w:rsidRDefault="00254DF7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570" w:type="dxa"/>
            <w:gridSpan w:val="3"/>
            <w:vMerge w:val="restart"/>
          </w:tcPr>
          <w:p w:rsidR="00254DF7" w:rsidRDefault="00254DF7" w:rsidP="00254DF7">
            <w:pPr>
              <w:pStyle w:val="Ttulo2"/>
              <w:jc w:val="center"/>
            </w:pPr>
            <w:r>
              <w:rPr>
                <w:u w:val="none"/>
              </w:rPr>
              <w:t xml:space="preserve">                  </w:t>
            </w:r>
            <w:r w:rsidRPr="00254DF7">
              <w:rPr>
                <w:u w:val="none"/>
              </w:rPr>
              <w:t xml:space="preserve"> </w:t>
            </w:r>
            <w:r>
              <w:t>Curiosidades</w:t>
            </w:r>
          </w:p>
          <w:p w:rsidR="00254DF7" w:rsidRPr="00E232E7" w:rsidRDefault="00254DF7" w:rsidP="00E232E7">
            <w:pPr>
              <w:pStyle w:val="Experiencia"/>
            </w:pPr>
            <w:r w:rsidRPr="00E232E7">
              <w:t>Una de</w:t>
            </w:r>
            <w:r w:rsidR="00E232E7">
              <w:t xml:space="preserve"> mis curiosidades y diferencias </w:t>
            </w:r>
            <w:r w:rsidRPr="00E232E7">
              <w:t>con otros animales, es que me puedo cam</w:t>
            </w:r>
            <w:r w:rsidR="00E232E7" w:rsidRPr="00E232E7">
              <w:t>uflar y soltar tinta.</w:t>
            </w:r>
          </w:p>
          <w:p w:rsidR="00E232E7" w:rsidRPr="00E232E7" w:rsidRDefault="00E232E7" w:rsidP="00E232E7">
            <w:pPr>
              <w:pStyle w:val="Experiencia"/>
            </w:pPr>
            <w:r>
              <w:t>También han creado una leyenda sobre los pulpos, trata de un pulpo gigante que fue visto por nórdicos en el siglo XVIII, tiene 60 metros y sus tentáculos dos metros de ancho, cogía barcos para arrastrarlos y cuando tenía hambre, los comía.</w:t>
            </w:r>
            <w:bookmarkStart w:id="0" w:name="_GoBack"/>
            <w:bookmarkEnd w:id="0"/>
          </w:p>
          <w:p w:rsidR="00254DF7" w:rsidRPr="00CA16E3" w:rsidRDefault="00254DF7" w:rsidP="005801E5">
            <w:pPr>
              <w:pStyle w:val="Ttulo1"/>
              <w:rPr>
                <w:lang w:val="es-ES_tradnl"/>
              </w:rPr>
            </w:pPr>
          </w:p>
        </w:tc>
      </w:tr>
      <w:tr w:rsidR="00254DF7" w:rsidRPr="00CA16E3" w:rsidTr="00CE080C">
        <w:trPr>
          <w:gridAfter w:val="1"/>
          <w:wAfter w:w="2942" w:type="dxa"/>
          <w:trHeight w:val="183"/>
        </w:trPr>
        <w:tc>
          <w:tcPr>
            <w:tcW w:w="720" w:type="dxa"/>
          </w:tcPr>
          <w:p w:rsidR="00254DF7" w:rsidRPr="00CA16E3" w:rsidRDefault="00254DF7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60" w:type="dxa"/>
            <w:vMerge/>
          </w:tcPr>
          <w:p w:rsidR="00254DF7" w:rsidRPr="00CA16E3" w:rsidRDefault="00254DF7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570" w:type="dxa"/>
            <w:gridSpan w:val="3"/>
            <w:vMerge/>
          </w:tcPr>
          <w:p w:rsidR="00254DF7" w:rsidRPr="00CA16E3" w:rsidRDefault="00254DF7" w:rsidP="005801E5">
            <w:pPr>
              <w:pStyle w:val="Ttulo1"/>
              <w:rPr>
                <w:lang w:val="es-ES_tradnl"/>
              </w:rPr>
            </w:pPr>
          </w:p>
        </w:tc>
      </w:tr>
      <w:tr w:rsidR="00254DF7" w:rsidRPr="00CA16E3" w:rsidTr="00CE080C">
        <w:trPr>
          <w:gridAfter w:val="1"/>
          <w:wAfter w:w="2942" w:type="dxa"/>
          <w:trHeight w:val="624"/>
        </w:trPr>
        <w:tc>
          <w:tcPr>
            <w:tcW w:w="720" w:type="dxa"/>
          </w:tcPr>
          <w:p w:rsidR="00254DF7" w:rsidRPr="00CA16E3" w:rsidRDefault="00254DF7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460" w:type="dxa"/>
            <w:vMerge/>
          </w:tcPr>
          <w:p w:rsidR="00254DF7" w:rsidRPr="00CA16E3" w:rsidRDefault="00254DF7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570" w:type="dxa"/>
            <w:gridSpan w:val="3"/>
            <w:vMerge/>
          </w:tcPr>
          <w:p w:rsidR="00254DF7" w:rsidRPr="00CA16E3" w:rsidRDefault="00254DF7" w:rsidP="005801E5">
            <w:pPr>
              <w:pStyle w:val="Ttulo1"/>
              <w:rPr>
                <w:lang w:val="es-ES_tradnl"/>
              </w:rPr>
            </w:pPr>
          </w:p>
        </w:tc>
      </w:tr>
      <w:tr w:rsidR="00254DF7" w:rsidRPr="00CA16E3" w:rsidTr="00CE080C">
        <w:trPr>
          <w:gridAfter w:val="1"/>
          <w:wAfter w:w="2942" w:type="dxa"/>
          <w:trHeight w:val="183"/>
        </w:trPr>
        <w:tc>
          <w:tcPr>
            <w:tcW w:w="720" w:type="dxa"/>
          </w:tcPr>
          <w:p w:rsidR="00254DF7" w:rsidRPr="00CA16E3" w:rsidRDefault="00254DF7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60" w:type="dxa"/>
            <w:vMerge/>
          </w:tcPr>
          <w:p w:rsidR="00254DF7" w:rsidRPr="00CA16E3" w:rsidRDefault="00254DF7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570" w:type="dxa"/>
            <w:gridSpan w:val="3"/>
            <w:vMerge/>
          </w:tcPr>
          <w:p w:rsidR="00254DF7" w:rsidRPr="00CA16E3" w:rsidRDefault="00254DF7" w:rsidP="005801E5">
            <w:pPr>
              <w:pStyle w:val="Ttulo1"/>
              <w:rPr>
                <w:lang w:val="es-ES_tradnl"/>
              </w:rPr>
            </w:pPr>
          </w:p>
        </w:tc>
      </w:tr>
      <w:tr w:rsidR="00254DF7" w:rsidRPr="00CA16E3" w:rsidTr="00CE080C">
        <w:trPr>
          <w:gridAfter w:val="1"/>
          <w:wAfter w:w="2942" w:type="dxa"/>
          <w:trHeight w:val="633"/>
        </w:trPr>
        <w:tc>
          <w:tcPr>
            <w:tcW w:w="720" w:type="dxa"/>
          </w:tcPr>
          <w:p w:rsidR="00254DF7" w:rsidRPr="00CA16E3" w:rsidRDefault="00254DF7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460" w:type="dxa"/>
            <w:vMerge/>
          </w:tcPr>
          <w:p w:rsidR="00254DF7" w:rsidRPr="00CA16E3" w:rsidRDefault="00254DF7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570" w:type="dxa"/>
            <w:gridSpan w:val="3"/>
            <w:vMerge/>
          </w:tcPr>
          <w:p w:rsidR="00254DF7" w:rsidRPr="00CA16E3" w:rsidRDefault="00254DF7" w:rsidP="005801E5">
            <w:pPr>
              <w:pStyle w:val="Ttulo1"/>
              <w:rPr>
                <w:lang w:val="es-ES_tradnl"/>
              </w:rPr>
            </w:pPr>
          </w:p>
        </w:tc>
      </w:tr>
      <w:tr w:rsidR="00254DF7" w:rsidRPr="00CA16E3" w:rsidTr="00CE080C">
        <w:trPr>
          <w:gridAfter w:val="1"/>
          <w:wAfter w:w="2942" w:type="dxa"/>
          <w:trHeight w:val="174"/>
        </w:trPr>
        <w:tc>
          <w:tcPr>
            <w:tcW w:w="720" w:type="dxa"/>
          </w:tcPr>
          <w:p w:rsidR="00254DF7" w:rsidRPr="00CA16E3" w:rsidRDefault="00254DF7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60" w:type="dxa"/>
            <w:vMerge/>
          </w:tcPr>
          <w:p w:rsidR="00254DF7" w:rsidRPr="00CA16E3" w:rsidRDefault="00254DF7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570" w:type="dxa"/>
            <w:gridSpan w:val="3"/>
            <w:vMerge/>
          </w:tcPr>
          <w:p w:rsidR="00254DF7" w:rsidRPr="00CA16E3" w:rsidRDefault="00254DF7" w:rsidP="005801E5">
            <w:pPr>
              <w:pStyle w:val="Ttulo1"/>
              <w:rPr>
                <w:lang w:val="es-ES_tradnl"/>
              </w:rPr>
            </w:pPr>
          </w:p>
        </w:tc>
      </w:tr>
      <w:tr w:rsidR="00254DF7" w:rsidRPr="00CA16E3" w:rsidTr="00CE080C">
        <w:trPr>
          <w:gridAfter w:val="1"/>
          <w:wAfter w:w="2942" w:type="dxa"/>
          <w:trHeight w:val="633"/>
        </w:trPr>
        <w:tc>
          <w:tcPr>
            <w:tcW w:w="720" w:type="dxa"/>
          </w:tcPr>
          <w:p w:rsidR="00254DF7" w:rsidRPr="00CA16E3" w:rsidRDefault="00254DF7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460" w:type="dxa"/>
            <w:vMerge/>
          </w:tcPr>
          <w:p w:rsidR="00254DF7" w:rsidRPr="00CA16E3" w:rsidRDefault="00254DF7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570" w:type="dxa"/>
            <w:gridSpan w:val="3"/>
            <w:vMerge/>
          </w:tcPr>
          <w:p w:rsidR="00254DF7" w:rsidRPr="00CA16E3" w:rsidRDefault="00254DF7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CE080C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60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570" w:type="dxa"/>
            <w:gridSpan w:val="2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254DF7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186" w:rsidRDefault="00A46186" w:rsidP="00590471">
      <w:r>
        <w:separator/>
      </w:r>
    </w:p>
  </w:endnote>
  <w:endnote w:type="continuationSeparator" w:id="0">
    <w:p w:rsidR="00A46186" w:rsidRDefault="00A4618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186" w:rsidRDefault="00A46186" w:rsidP="00590471">
      <w:r>
        <w:separator/>
      </w:r>
    </w:p>
  </w:footnote>
  <w:footnote w:type="continuationSeparator" w:id="0">
    <w:p w:rsidR="00A46186" w:rsidRDefault="00A4618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04ADB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D9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54DF7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365E0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801D9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21D5C"/>
    <w:rsid w:val="00A31464"/>
    <w:rsid w:val="00A31B16"/>
    <w:rsid w:val="00A33613"/>
    <w:rsid w:val="00A46186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080C"/>
    <w:rsid w:val="00CE1E3D"/>
    <w:rsid w:val="00D0373F"/>
    <w:rsid w:val="00D053FA"/>
    <w:rsid w:val="00DC3F0A"/>
    <w:rsid w:val="00E232E7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57195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8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varo%20Clases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209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2020-06-04T06:38:00Z</dcterms:created>
  <dcterms:modified xsi:type="dcterms:W3CDTF">2020-06-04T09:02:00Z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